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752" w:rsidRPr="009B6601" w:rsidRDefault="003F2752" w:rsidP="004E6A1D">
      <w:pPr>
        <w:jc w:val="right"/>
        <w:rPr>
          <w:rFonts w:ascii="Times New Roman" w:hAnsi="Times New Roman"/>
          <w:b/>
          <w:sz w:val="24"/>
          <w:szCs w:val="24"/>
        </w:rPr>
      </w:pPr>
      <w:r w:rsidRPr="009B6601">
        <w:rPr>
          <w:rFonts w:ascii="Times New Roman" w:hAnsi="Times New Roman"/>
          <w:b/>
          <w:sz w:val="24"/>
          <w:szCs w:val="24"/>
        </w:rPr>
        <w:t>11.1  Приложение</w:t>
      </w:r>
    </w:p>
    <w:p w:rsidR="003F2752" w:rsidRPr="004E6A1D" w:rsidRDefault="003F2752" w:rsidP="004E6A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6A1D">
        <w:rPr>
          <w:rFonts w:ascii="Times New Roman" w:hAnsi="Times New Roman"/>
          <w:b/>
          <w:sz w:val="24"/>
          <w:szCs w:val="24"/>
        </w:rPr>
        <w:t>ПЛАН</w:t>
      </w:r>
    </w:p>
    <w:p w:rsidR="003F2752" w:rsidRPr="004E6A1D" w:rsidRDefault="003F2752" w:rsidP="004E6A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E6A1D">
        <w:rPr>
          <w:rFonts w:ascii="Times New Roman" w:hAnsi="Times New Roman"/>
          <w:b/>
          <w:sz w:val="24"/>
          <w:szCs w:val="24"/>
        </w:rPr>
        <w:t>основ</w:t>
      </w:r>
      <w:r>
        <w:rPr>
          <w:rFonts w:ascii="Times New Roman" w:hAnsi="Times New Roman"/>
          <w:b/>
          <w:sz w:val="24"/>
          <w:szCs w:val="24"/>
        </w:rPr>
        <w:t>ных мероприятий МБУК ЦДМ на 2016</w:t>
      </w:r>
      <w:r w:rsidRPr="004E6A1D">
        <w:rPr>
          <w:rFonts w:ascii="Times New Roman" w:hAnsi="Times New Roman"/>
          <w:b/>
          <w:sz w:val="24"/>
          <w:szCs w:val="24"/>
        </w:rPr>
        <w:t xml:space="preserve"> год</w:t>
      </w:r>
    </w:p>
    <w:p w:rsidR="003F2752" w:rsidRDefault="003F2752" w:rsidP="004E6A1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752" w:rsidRDefault="003F2752" w:rsidP="004E6A1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752" w:rsidRDefault="003F2752" w:rsidP="004E6A1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11853"/>
        <w:gridCol w:w="2160"/>
      </w:tblGrid>
      <w:tr w:rsidR="003F2752" w:rsidRPr="000F391C" w:rsidTr="00A4093C">
        <w:tc>
          <w:tcPr>
            <w:tcW w:w="675" w:type="dxa"/>
          </w:tcPr>
          <w:p w:rsidR="003F2752" w:rsidRPr="009B6601" w:rsidRDefault="003F2752" w:rsidP="000F39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B6601">
              <w:rPr>
                <w:rFonts w:ascii="Times New Roman" w:hAnsi="Times New Roman"/>
                <w:b/>
                <w:i/>
                <w:sz w:val="24"/>
                <w:szCs w:val="24"/>
              </w:rPr>
              <w:t>№№</w:t>
            </w:r>
          </w:p>
          <w:p w:rsidR="003F2752" w:rsidRPr="009B6601" w:rsidRDefault="003F2752" w:rsidP="000F39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B6601">
              <w:rPr>
                <w:rFonts w:ascii="Times New Roman" w:hAnsi="Times New Roman"/>
                <w:b/>
                <w:i/>
                <w:sz w:val="24"/>
                <w:szCs w:val="24"/>
              </w:rPr>
              <w:t>пп</w:t>
            </w:r>
          </w:p>
        </w:tc>
        <w:tc>
          <w:tcPr>
            <w:tcW w:w="11853" w:type="dxa"/>
          </w:tcPr>
          <w:p w:rsidR="003F2752" w:rsidRPr="009B6601" w:rsidRDefault="003F2752" w:rsidP="000F39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B6601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60" w:type="dxa"/>
          </w:tcPr>
          <w:p w:rsidR="003F2752" w:rsidRPr="009B6601" w:rsidRDefault="003F2752" w:rsidP="000F39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B6601">
              <w:rPr>
                <w:rFonts w:ascii="Times New Roman" w:hAnsi="Times New Roman"/>
                <w:b/>
                <w:i/>
                <w:sz w:val="24"/>
                <w:szCs w:val="24"/>
              </w:rPr>
              <w:t>Дата проведения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праздник «Рождество Христово»</w:t>
            </w:r>
          </w:p>
        </w:tc>
        <w:tc>
          <w:tcPr>
            <w:tcW w:w="2160" w:type="dxa"/>
            <w:vAlign w:val="center"/>
          </w:tcPr>
          <w:p w:rsidR="003F2752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 января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среди старшеклассников</w:t>
            </w:r>
            <w:r w:rsidRPr="000F39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ЗАТО г.Североморск «Джентльмен школы»</w:t>
            </w:r>
          </w:p>
        </w:tc>
        <w:tc>
          <w:tcPr>
            <w:tcW w:w="2160" w:type="dxa"/>
            <w:vAlign w:val="center"/>
          </w:tcPr>
          <w:p w:rsidR="003F2752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февраля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Весенний бал </w:t>
            </w:r>
          </w:p>
        </w:tc>
        <w:tc>
          <w:tcPr>
            <w:tcW w:w="2160" w:type="dxa"/>
            <w:vAlign w:val="center"/>
          </w:tcPr>
          <w:p w:rsidR="003F2752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 марта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Театрализованный </w:t>
            </w:r>
            <w:r w:rsidRPr="000F391C">
              <w:rPr>
                <w:rFonts w:ascii="Times New Roman" w:hAnsi="Times New Roman"/>
                <w:sz w:val="24"/>
                <w:szCs w:val="24"/>
              </w:rPr>
              <w:t xml:space="preserve"> праздник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«Масленица»</w:t>
            </w:r>
          </w:p>
        </w:tc>
        <w:tc>
          <w:tcPr>
            <w:tcW w:w="2160" w:type="dxa"/>
            <w:vAlign w:val="center"/>
          </w:tcPr>
          <w:p w:rsidR="003F2752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марта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культуры в ЗАТО г. Североморск. Концерт камерного </w:t>
            </w:r>
            <w:r w:rsidRPr="000F391C">
              <w:rPr>
                <w:rFonts w:ascii="Times New Roman" w:hAnsi="Times New Roman"/>
                <w:sz w:val="24"/>
                <w:szCs w:val="24"/>
              </w:rPr>
              <w:t>оркестра «Баренц-Камерата»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марта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1E7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Дни славянской культуры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02-08 апреля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391C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ародное гуляние, посвященное 65- летию г.</w:t>
            </w:r>
            <w:r w:rsidRPr="000F391C">
              <w:rPr>
                <w:rFonts w:ascii="Times New Roman" w:hAnsi="Times New Roman"/>
                <w:sz w:val="24"/>
                <w:szCs w:val="24"/>
              </w:rPr>
              <w:t xml:space="preserve"> Североморска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«Город, в котором хочется жить»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апреля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391C">
              <w:rPr>
                <w:rFonts w:ascii="Times New Roman" w:hAnsi="Times New Roman"/>
                <w:sz w:val="24"/>
                <w:szCs w:val="24"/>
              </w:rPr>
              <w:t>Городская акция в ЗАТО г. Североморск «Георгиевская ленточка»</w:t>
            </w:r>
          </w:p>
        </w:tc>
        <w:tc>
          <w:tcPr>
            <w:tcW w:w="2160" w:type="dxa"/>
            <w:vAlign w:val="center"/>
          </w:tcPr>
          <w:p w:rsidR="003F2752" w:rsidRDefault="003F2752" w:rsidP="001F08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1-9 мая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Праздничный  концерт, посвященный ветеранам  Великой Отечественной Войны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мая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праздник, посвященный Дню Северного Флота</w:t>
            </w:r>
          </w:p>
        </w:tc>
        <w:tc>
          <w:tcPr>
            <w:tcW w:w="2160" w:type="dxa"/>
            <w:vAlign w:val="center"/>
          </w:tcPr>
          <w:p w:rsidR="003F2752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 июня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праздник, посвященный Дню России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июня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391C">
              <w:rPr>
                <w:rFonts w:ascii="Times New Roman" w:hAnsi="Times New Roman"/>
                <w:sz w:val="24"/>
                <w:szCs w:val="24"/>
              </w:rPr>
              <w:t>Праздник улицы Комсомольской</w:t>
            </w:r>
          </w:p>
        </w:tc>
        <w:tc>
          <w:tcPr>
            <w:tcW w:w="2160" w:type="dxa"/>
            <w:vAlign w:val="center"/>
          </w:tcPr>
          <w:p w:rsidR="003F2752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сентября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«Торжественные проводы призывников в ряды ВС РФ»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октября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8-й открытый фестиваль исторической реконструкции </w:t>
            </w:r>
            <w:r w:rsidRPr="000F391C">
              <w:rPr>
                <w:rFonts w:ascii="Times New Roman" w:hAnsi="Times New Roman"/>
                <w:sz w:val="24"/>
                <w:szCs w:val="24"/>
              </w:rPr>
              <w:t xml:space="preserve"> «Стальной Фьорд»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24-26 сентября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7-й открытый  фестиваль творчества людей с ограниченными возможностями здоровья «Мы вместе»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18-19 ноября</w:t>
            </w:r>
          </w:p>
        </w:tc>
      </w:tr>
      <w:tr w:rsidR="003F2752" w:rsidRPr="000F391C" w:rsidTr="002B22CB">
        <w:trPr>
          <w:trHeight w:val="311"/>
        </w:trPr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«Зажжение огней на главной новогодней елке города»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декабря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Новогодняя диско-программа для старшеклассников. Елка мэра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декабря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0F391C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культурно-досуговых мероприятий в рамках проекта «Моя семья»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  <w:tr w:rsidR="003F2752" w:rsidRPr="000F391C" w:rsidTr="00A4093C">
        <w:tc>
          <w:tcPr>
            <w:tcW w:w="675" w:type="dxa"/>
          </w:tcPr>
          <w:p w:rsidR="003F2752" w:rsidRPr="000F391C" w:rsidRDefault="003F2752" w:rsidP="00716C4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3" w:type="dxa"/>
            <w:vAlign w:val="center"/>
          </w:tcPr>
          <w:p w:rsidR="003F2752" w:rsidRPr="002B22CB" w:rsidRDefault="003F2752" w:rsidP="000F39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молодежных флешмобов, квест-игр, посвященных 65-летию г.Североморска «Тайны моего города»</w:t>
            </w:r>
          </w:p>
        </w:tc>
        <w:tc>
          <w:tcPr>
            <w:tcW w:w="2160" w:type="dxa"/>
            <w:vAlign w:val="center"/>
          </w:tcPr>
          <w:p w:rsidR="003F2752" w:rsidRPr="000F391C" w:rsidRDefault="003F2752" w:rsidP="00A409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</w:tbl>
    <w:p w:rsidR="003F2752" w:rsidRDefault="003F2752" w:rsidP="004E6A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752" w:rsidRDefault="003F2752" w:rsidP="004E6A1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:rsidR="003F2752" w:rsidRDefault="003F2752" w:rsidP="004E6A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752" w:rsidRDefault="003F2752" w:rsidP="004E6A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752" w:rsidRDefault="003F2752" w:rsidP="004E6A1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F2752" w:rsidRPr="004E6A1D" w:rsidRDefault="003F2752" w:rsidP="004E6A1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Директор МБУК ЦДМ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Н.В.Петрова</w:t>
      </w:r>
    </w:p>
    <w:sectPr w:rsidR="003F2752" w:rsidRPr="004E6A1D" w:rsidSect="00A4093C">
      <w:pgSz w:w="16838" w:h="11906" w:orient="landscape"/>
      <w:pgMar w:top="130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B3742"/>
    <w:multiLevelType w:val="hybridMultilevel"/>
    <w:tmpl w:val="DBBEC126"/>
    <w:lvl w:ilvl="0" w:tplc="FAAE722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7087542"/>
    <w:multiLevelType w:val="hybridMultilevel"/>
    <w:tmpl w:val="48B46D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2963"/>
    <w:rsid w:val="00021BA1"/>
    <w:rsid w:val="00060488"/>
    <w:rsid w:val="000975D1"/>
    <w:rsid w:val="000F391C"/>
    <w:rsid w:val="00131034"/>
    <w:rsid w:val="00152BB8"/>
    <w:rsid w:val="00176185"/>
    <w:rsid w:val="00181716"/>
    <w:rsid w:val="001962A0"/>
    <w:rsid w:val="001A185A"/>
    <w:rsid w:val="001E7AC7"/>
    <w:rsid w:val="001F081C"/>
    <w:rsid w:val="00241BF9"/>
    <w:rsid w:val="002B22CB"/>
    <w:rsid w:val="00355268"/>
    <w:rsid w:val="003C486E"/>
    <w:rsid w:val="003F2752"/>
    <w:rsid w:val="00415DD8"/>
    <w:rsid w:val="004A1199"/>
    <w:rsid w:val="004B624E"/>
    <w:rsid w:val="004E6A1D"/>
    <w:rsid w:val="005560E7"/>
    <w:rsid w:val="00716C49"/>
    <w:rsid w:val="00796BC4"/>
    <w:rsid w:val="0086631B"/>
    <w:rsid w:val="008B35DA"/>
    <w:rsid w:val="009B6601"/>
    <w:rsid w:val="00A4093C"/>
    <w:rsid w:val="00AF305F"/>
    <w:rsid w:val="00C065FE"/>
    <w:rsid w:val="00CD7B5C"/>
    <w:rsid w:val="00D54988"/>
    <w:rsid w:val="00DC2963"/>
    <w:rsid w:val="00E31997"/>
    <w:rsid w:val="00E94158"/>
    <w:rsid w:val="00EC2C17"/>
    <w:rsid w:val="00EE0368"/>
    <w:rsid w:val="00EE3490"/>
    <w:rsid w:val="00F865F4"/>
    <w:rsid w:val="00FD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0E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E6A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99</TotalTime>
  <Pages>1</Pages>
  <Words>251</Words>
  <Characters>1437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Дадорук</dc:creator>
  <cp:keywords/>
  <dc:description/>
  <cp:lastModifiedBy>K203</cp:lastModifiedBy>
  <cp:revision>14</cp:revision>
  <cp:lastPrinted>2016-01-19T12:24:00Z</cp:lastPrinted>
  <dcterms:created xsi:type="dcterms:W3CDTF">2015-01-14T09:52:00Z</dcterms:created>
  <dcterms:modified xsi:type="dcterms:W3CDTF">2016-01-19T12:25:00Z</dcterms:modified>
</cp:coreProperties>
</file>